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1272AB" w14:textId="5964E7B6" w:rsidR="00B51B19" w:rsidRPr="00B51B19" w:rsidRDefault="007D4176" w:rsidP="007D4176">
      <w:pPr>
        <w:jc w:val="both"/>
        <w:rPr>
          <w:b/>
          <w:bCs/>
          <w:i/>
        </w:rPr>
      </w:pPr>
      <w:r w:rsidRPr="00B51B19">
        <w:rPr>
          <w:noProof/>
        </w:rPr>
        <w:drawing>
          <wp:anchor distT="0" distB="0" distL="114300" distR="114300" simplePos="0" relativeHeight="251658238" behindDoc="0" locked="0" layoutInCell="1" allowOverlap="1" wp14:anchorId="36375C01" wp14:editId="6D4EEFF9">
            <wp:simplePos x="0" y="0"/>
            <wp:positionH relativeFrom="margin">
              <wp:posOffset>7736015</wp:posOffset>
            </wp:positionH>
            <wp:positionV relativeFrom="margin">
              <wp:posOffset>183487</wp:posOffset>
            </wp:positionV>
            <wp:extent cx="620946" cy="793630"/>
            <wp:effectExtent l="0" t="0" r="8255" b="6985"/>
            <wp:wrapNone/>
            <wp:docPr id="6" name="Immagine 3" descr="Asso_BAI marchio verticale ex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 descr="Asso_BAI marchio verticale ex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46" cy="793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51B19">
        <w:rPr>
          <w:noProof/>
        </w:rPr>
        <w:drawing>
          <wp:anchor distT="0" distB="0" distL="114300" distR="114300" simplePos="0" relativeHeight="251659263" behindDoc="0" locked="0" layoutInCell="1" allowOverlap="1" wp14:anchorId="10E132B8" wp14:editId="46D58571">
            <wp:simplePos x="0" y="0"/>
            <wp:positionH relativeFrom="margin">
              <wp:posOffset>2298397</wp:posOffset>
            </wp:positionH>
            <wp:positionV relativeFrom="margin">
              <wp:posOffset>35295</wp:posOffset>
            </wp:positionV>
            <wp:extent cx="1146175" cy="852805"/>
            <wp:effectExtent l="0" t="0" r="0" b="4445"/>
            <wp:wrapNone/>
            <wp:docPr id="7" name="Immagine 1" descr="Logo Comuni Virtuosi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Logo Comuni Virtuosi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852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71058" w:rsidRPr="00B51B19">
        <w:rPr>
          <w:noProof/>
        </w:rPr>
        <w:drawing>
          <wp:anchor distT="0" distB="0" distL="0" distR="0" simplePos="0" relativeHeight="251660288" behindDoc="0" locked="0" layoutInCell="1" allowOverlap="1" wp14:anchorId="70CC3D16" wp14:editId="30A6A72E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969645" cy="841375"/>
            <wp:effectExtent l="0" t="0" r="1905" b="0"/>
            <wp:wrapSquare wrapText="bothSides"/>
            <wp:docPr id="5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8413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="002A0C8A">
        <w:rPr>
          <w:noProof/>
        </w:rPr>
        <w:drawing>
          <wp:inline distT="0" distB="0" distL="0" distR="0" wp14:anchorId="44AAA205" wp14:editId="29EF6797">
            <wp:extent cx="1624084" cy="913747"/>
            <wp:effectExtent l="0" t="0" r="0" b="127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97" cy="93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60454" w14:textId="77777777" w:rsidR="00B51B19" w:rsidRPr="00B51B19" w:rsidRDefault="00B51B19" w:rsidP="00B51B19">
      <w:pPr>
        <w:spacing w:after="0" w:line="240" w:lineRule="auto"/>
        <w:jc w:val="center"/>
        <w:rPr>
          <w:b/>
          <w:bCs/>
          <w:i/>
        </w:rPr>
      </w:pPr>
      <w:bookmarkStart w:id="0" w:name="OLE_LINK1"/>
      <w:r w:rsidRPr="00B51B19">
        <w:rPr>
          <w:b/>
          <w:bCs/>
          <w:i/>
        </w:rPr>
        <w:t>COMUNE DI ORIOLO ROMANO</w:t>
      </w:r>
    </w:p>
    <w:bookmarkEnd w:id="0"/>
    <w:p w14:paraId="4AA0EE3F" w14:textId="576F876D" w:rsidR="00B51B19" w:rsidRPr="00B51B19" w:rsidRDefault="00B51B19" w:rsidP="00B51B19">
      <w:pPr>
        <w:rPr>
          <w:rFonts w:ascii="Garamond" w:hAnsi="Garamond"/>
          <w:sz w:val="20"/>
          <w:szCs w:val="20"/>
        </w:rPr>
      </w:pPr>
      <w:r w:rsidRPr="00B51B19">
        <w:rPr>
          <w:rFonts w:ascii="Garamond" w:hAnsi="Garamond"/>
          <w:b/>
          <w:i/>
          <w:sz w:val="20"/>
          <w:szCs w:val="20"/>
        </w:rPr>
        <w:t>*********************************************************************************************</w:t>
      </w:r>
      <w:r w:rsidR="00554406" w:rsidRPr="00B51B19">
        <w:rPr>
          <w:rFonts w:ascii="Garamond" w:hAnsi="Garamond"/>
          <w:b/>
          <w:i/>
          <w:sz w:val="20"/>
          <w:szCs w:val="20"/>
        </w:rPr>
        <w:t>***</w:t>
      </w:r>
    </w:p>
    <w:p w14:paraId="1AE0B7A9" w14:textId="77777777" w:rsidR="00806B41" w:rsidRPr="00CE05D2" w:rsidRDefault="00806B41" w:rsidP="00A767E0">
      <w:pPr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CE05D2">
        <w:rPr>
          <w:rFonts w:ascii="Times New Roman" w:hAnsi="Times New Roman" w:cs="Times New Roman"/>
          <w:b/>
          <w:sz w:val="40"/>
          <w:szCs w:val="40"/>
          <w:u w:val="single"/>
        </w:rPr>
        <w:t>AVVISO</w:t>
      </w:r>
    </w:p>
    <w:p w14:paraId="39F2A0E4" w14:textId="4D67593D" w:rsidR="00806B41" w:rsidRPr="00CE05D2" w:rsidRDefault="00806B41" w:rsidP="00A767E0">
      <w:pPr>
        <w:spacing w:after="0"/>
        <w:jc w:val="both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CE05D2">
        <w:rPr>
          <w:rFonts w:ascii="Times New Roman" w:hAnsi="Times New Roman" w:cs="Times New Roman"/>
          <w:b/>
          <w:sz w:val="40"/>
          <w:szCs w:val="40"/>
          <w:u w:val="single"/>
        </w:rPr>
        <w:t xml:space="preserve">BORSE DI STUDIO "IO STUDIO" </w:t>
      </w:r>
      <w:r w:rsidR="00271058" w:rsidRPr="00CE05D2">
        <w:rPr>
          <w:rFonts w:ascii="Times New Roman" w:hAnsi="Times New Roman" w:cs="Times New Roman"/>
          <w:b/>
          <w:sz w:val="40"/>
          <w:szCs w:val="40"/>
          <w:u w:val="single"/>
        </w:rPr>
        <w:t>–</w:t>
      </w:r>
      <w:r w:rsidRPr="00CE05D2">
        <w:rPr>
          <w:rFonts w:ascii="Times New Roman" w:hAnsi="Times New Roman" w:cs="Times New Roman"/>
          <w:b/>
          <w:sz w:val="40"/>
          <w:szCs w:val="40"/>
          <w:u w:val="single"/>
        </w:rPr>
        <w:t xml:space="preserve"> </w:t>
      </w:r>
      <w:r w:rsidR="00271058" w:rsidRPr="00CE05D2">
        <w:rPr>
          <w:rFonts w:ascii="Times New Roman" w:hAnsi="Times New Roman" w:cs="Times New Roman"/>
          <w:b/>
          <w:sz w:val="40"/>
          <w:szCs w:val="40"/>
          <w:u w:val="single"/>
        </w:rPr>
        <w:t xml:space="preserve">RIAPERTURA TERMINI PER LA PRESENTAZIONE DELLE </w:t>
      </w:r>
      <w:r w:rsidRPr="00CE05D2">
        <w:rPr>
          <w:rFonts w:ascii="Times New Roman" w:hAnsi="Times New Roman" w:cs="Times New Roman"/>
          <w:b/>
          <w:sz w:val="40"/>
          <w:szCs w:val="40"/>
          <w:u w:val="single"/>
        </w:rPr>
        <w:t>DOMANDE A.S. 2019/20</w:t>
      </w:r>
    </w:p>
    <w:p w14:paraId="2C132425" w14:textId="77777777" w:rsidR="00806B41" w:rsidRPr="00E429C3" w:rsidRDefault="00806B41" w:rsidP="00806B4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429C3">
        <w:rPr>
          <w:rFonts w:ascii="Times New Roman" w:hAnsi="Times New Roman" w:cs="Times New Roman"/>
          <w:sz w:val="24"/>
          <w:szCs w:val="24"/>
        </w:rPr>
        <w:t>Fondo unico borse di studio D. Lgs 63/2017</w:t>
      </w:r>
      <w:r w:rsidR="00355BF8">
        <w:rPr>
          <w:rFonts w:ascii="Times New Roman" w:hAnsi="Times New Roman" w:cs="Times New Roman"/>
          <w:sz w:val="24"/>
          <w:szCs w:val="24"/>
        </w:rPr>
        <w:t xml:space="preserve"> – DM 1178/19</w:t>
      </w:r>
    </w:p>
    <w:p w14:paraId="755E66B2" w14:textId="77777777" w:rsidR="00806B41" w:rsidRPr="00E429C3" w:rsidRDefault="00806B41" w:rsidP="00806B4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196B0E7" w14:textId="77777777" w:rsidR="0049409C" w:rsidRPr="00CE05D2" w:rsidRDefault="00806B41" w:rsidP="0049409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CE05D2">
        <w:rPr>
          <w:rFonts w:ascii="Times New Roman" w:hAnsi="Times New Roman" w:cs="Times New Roman"/>
          <w:b/>
          <w:bCs/>
          <w:sz w:val="28"/>
          <w:szCs w:val="28"/>
        </w:rPr>
        <w:t xml:space="preserve">IL RESPONSABILE AREA II </w:t>
      </w:r>
      <w:r w:rsidR="0049409C" w:rsidRPr="00CE05D2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AREA SOCIALE E PUBLICA ISTRUZIONE </w:t>
      </w:r>
    </w:p>
    <w:p w14:paraId="72FD7ABF" w14:textId="77777777" w:rsidR="00806B41" w:rsidRPr="00CE05D2" w:rsidRDefault="00806B41" w:rsidP="00812444">
      <w:pPr>
        <w:spacing w:before="100" w:after="10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E05D2">
        <w:rPr>
          <w:rFonts w:ascii="Times New Roman" w:hAnsi="Times New Roman" w:cs="Times New Roman"/>
          <w:sz w:val="28"/>
          <w:szCs w:val="28"/>
        </w:rPr>
        <w:t>RENDE NOTO</w:t>
      </w:r>
    </w:p>
    <w:p w14:paraId="1826E8B6" w14:textId="5EBA4932" w:rsidR="00806B41" w:rsidRPr="00CE05D2" w:rsidRDefault="00271058" w:rsidP="00812444">
      <w:pPr>
        <w:spacing w:before="100" w:after="1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5D2">
        <w:rPr>
          <w:rFonts w:ascii="Times New Roman" w:hAnsi="Times New Roman" w:cs="Times New Roman"/>
          <w:sz w:val="28"/>
          <w:szCs w:val="28"/>
        </w:rPr>
        <w:t xml:space="preserve">Che con il </w:t>
      </w:r>
      <w:r w:rsidR="00806B41" w:rsidRPr="00CE05D2">
        <w:rPr>
          <w:rFonts w:ascii="Times New Roman" w:hAnsi="Times New Roman" w:cs="Times New Roman"/>
          <w:sz w:val="28"/>
          <w:szCs w:val="28"/>
        </w:rPr>
        <w:t xml:space="preserve">presente Avviso pubblico </w:t>
      </w:r>
      <w:r w:rsidR="00806B41" w:rsidRPr="007D4176">
        <w:rPr>
          <w:rFonts w:ascii="Times New Roman" w:hAnsi="Times New Roman" w:cs="Times New Roman"/>
          <w:sz w:val="28"/>
          <w:szCs w:val="28"/>
        </w:rPr>
        <w:t>sono</w:t>
      </w:r>
      <w:r w:rsidR="00806B41" w:rsidRPr="007D417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D4176">
        <w:rPr>
          <w:rFonts w:ascii="Times New Roman" w:hAnsi="Times New Roman" w:cs="Times New Roman"/>
          <w:b/>
          <w:bCs/>
          <w:sz w:val="28"/>
          <w:szCs w:val="28"/>
        </w:rPr>
        <w:t>RIAPERTI I TERMINI</w:t>
      </w:r>
      <w:r w:rsidRPr="00CE05D2">
        <w:rPr>
          <w:rFonts w:ascii="Times New Roman" w:hAnsi="Times New Roman" w:cs="Times New Roman"/>
          <w:sz w:val="28"/>
          <w:szCs w:val="28"/>
        </w:rPr>
        <w:t xml:space="preserve"> per l</w:t>
      </w:r>
      <w:r w:rsidR="00806B41" w:rsidRPr="00CE05D2">
        <w:rPr>
          <w:rFonts w:ascii="Times New Roman" w:hAnsi="Times New Roman" w:cs="Times New Roman"/>
          <w:sz w:val="28"/>
          <w:szCs w:val="28"/>
        </w:rPr>
        <w:t>a raccolta delle domande relative all'erogazione delle borse di studio per l’anno scolastico 2019/20, per coloro che sono in possesso dei requisiti di seguito indicati.</w:t>
      </w:r>
    </w:p>
    <w:p w14:paraId="27BA5933" w14:textId="6484DB2D" w:rsidR="00806B41" w:rsidRPr="00CE05D2" w:rsidRDefault="00806B41" w:rsidP="00812444">
      <w:pPr>
        <w:spacing w:before="100" w:after="1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5D2">
        <w:rPr>
          <w:rFonts w:ascii="Times New Roman" w:hAnsi="Times New Roman" w:cs="Times New Roman"/>
          <w:b/>
          <w:bCs/>
          <w:sz w:val="28"/>
          <w:szCs w:val="28"/>
        </w:rPr>
        <w:t xml:space="preserve">Le domande possono essere presentate al Comune a partire dalla data di pubblicazione del presente Avviso ed entro il termine perentorio del </w:t>
      </w:r>
      <w:r w:rsidR="00271058" w:rsidRPr="00CE05D2">
        <w:rPr>
          <w:rFonts w:ascii="Times New Roman" w:hAnsi="Times New Roman" w:cs="Times New Roman"/>
          <w:b/>
          <w:bCs/>
          <w:sz w:val="28"/>
          <w:szCs w:val="28"/>
        </w:rPr>
        <w:t>19 GIUGNO</w:t>
      </w:r>
      <w:r w:rsidRPr="00CE05D2">
        <w:rPr>
          <w:rFonts w:ascii="Times New Roman" w:hAnsi="Times New Roman" w:cs="Times New Roman"/>
          <w:b/>
          <w:bCs/>
          <w:sz w:val="28"/>
          <w:szCs w:val="28"/>
        </w:rPr>
        <w:t xml:space="preserve"> 2020 alle ore 12:00</w:t>
      </w:r>
      <w:r w:rsidRPr="00CE05D2">
        <w:rPr>
          <w:rFonts w:ascii="Times New Roman" w:hAnsi="Times New Roman" w:cs="Times New Roman"/>
          <w:sz w:val="28"/>
          <w:szCs w:val="28"/>
        </w:rPr>
        <w:t>.</w:t>
      </w:r>
    </w:p>
    <w:p w14:paraId="32FCB8A8" w14:textId="77777777" w:rsidR="00806B41" w:rsidRPr="00CE05D2" w:rsidRDefault="00806B41" w:rsidP="00812444">
      <w:pPr>
        <w:spacing w:before="100" w:after="10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E05D2">
        <w:rPr>
          <w:rFonts w:ascii="Times New Roman" w:hAnsi="Times New Roman" w:cs="Times New Roman"/>
          <w:sz w:val="28"/>
          <w:szCs w:val="28"/>
        </w:rPr>
        <w:t>REQUISITI</w:t>
      </w:r>
    </w:p>
    <w:p w14:paraId="2444CCED" w14:textId="77777777" w:rsidR="00806B41" w:rsidRPr="00CE05D2" w:rsidRDefault="00806B41" w:rsidP="00812444">
      <w:pPr>
        <w:pStyle w:val="Paragrafoelenco"/>
        <w:numPr>
          <w:ilvl w:val="0"/>
          <w:numId w:val="4"/>
        </w:numPr>
        <w:spacing w:before="100" w:after="100" w:line="24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CE05D2">
        <w:rPr>
          <w:rFonts w:ascii="Times New Roman" w:hAnsi="Times New Roman" w:cs="Times New Roman"/>
          <w:sz w:val="28"/>
          <w:szCs w:val="28"/>
        </w:rPr>
        <w:t xml:space="preserve">essere residenti nel Comune di Oriolo Romano; </w:t>
      </w:r>
    </w:p>
    <w:p w14:paraId="7E7671A7" w14:textId="77777777" w:rsidR="00806B41" w:rsidRPr="00CE05D2" w:rsidRDefault="00806B41" w:rsidP="00554406">
      <w:pPr>
        <w:pStyle w:val="Paragrafoelenco"/>
        <w:numPr>
          <w:ilvl w:val="0"/>
          <w:numId w:val="4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CE05D2">
        <w:rPr>
          <w:rFonts w:ascii="Times New Roman" w:hAnsi="Times New Roman" w:cs="Times New Roman"/>
          <w:sz w:val="28"/>
          <w:szCs w:val="28"/>
        </w:rPr>
        <w:t xml:space="preserve">essere iscritti nell’anno scolastico 2019/20 ad una scuola secondaria di secondo grado statale o paritaria (tutte le scuole superiori dal </w:t>
      </w:r>
      <w:proofErr w:type="gramStart"/>
      <w:r w:rsidRPr="00CE05D2">
        <w:rPr>
          <w:rFonts w:ascii="Times New Roman" w:hAnsi="Times New Roman" w:cs="Times New Roman"/>
          <w:sz w:val="28"/>
          <w:szCs w:val="28"/>
        </w:rPr>
        <w:t>1°</w:t>
      </w:r>
      <w:proofErr w:type="gramEnd"/>
      <w:r w:rsidRPr="00CE05D2">
        <w:rPr>
          <w:rFonts w:ascii="Times New Roman" w:hAnsi="Times New Roman" w:cs="Times New Roman"/>
          <w:sz w:val="28"/>
          <w:szCs w:val="28"/>
        </w:rPr>
        <w:t xml:space="preserve"> al 5° anno statali o paritarie con esclusione delle scuole private non paritarie che non fanno parte del sistema nazionale di istruzione), oppure frequentare i primi tre anni di un Percorso triennale di </w:t>
      </w:r>
      <w:proofErr w:type="spellStart"/>
      <w:r w:rsidRPr="00CE05D2">
        <w:rPr>
          <w:rFonts w:ascii="Times New Roman" w:hAnsi="Times New Roman" w:cs="Times New Roman"/>
          <w:sz w:val="28"/>
          <w:szCs w:val="28"/>
        </w:rPr>
        <w:t>IeFP</w:t>
      </w:r>
      <w:proofErr w:type="spellEnd"/>
      <w:r w:rsidRPr="00CE05D2">
        <w:rPr>
          <w:rFonts w:ascii="Times New Roman" w:hAnsi="Times New Roman" w:cs="Times New Roman"/>
          <w:sz w:val="28"/>
          <w:szCs w:val="28"/>
        </w:rPr>
        <w:t>;</w:t>
      </w:r>
    </w:p>
    <w:p w14:paraId="20F31C27" w14:textId="77777777" w:rsidR="00806B41" w:rsidRPr="00CE05D2" w:rsidRDefault="00806B41" w:rsidP="00554406">
      <w:pPr>
        <w:pStyle w:val="Paragrafoelenco"/>
        <w:numPr>
          <w:ilvl w:val="0"/>
          <w:numId w:val="4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CE05D2">
        <w:rPr>
          <w:rFonts w:ascii="Times New Roman" w:hAnsi="Times New Roman" w:cs="Times New Roman"/>
          <w:sz w:val="28"/>
          <w:szCs w:val="28"/>
        </w:rPr>
        <w:t>appartenere a un nucleo familiare con un livello ISEE (indicatore della situazione economica equivalente) non superiore a € 15.748,78 desunto dall’ultima attestazione ISEE in corso di validità. Per ultima attestazione ISEE in corso di validità s’intende sia la nuova attestazione ISEE 2020 sia l’attestazione ISEE 2019 scaduta il 31/12/2019 (ma che era in corso di validità all’inizio dell’anno scolastico 2019/20).</w:t>
      </w:r>
    </w:p>
    <w:p w14:paraId="298BC56F" w14:textId="77777777" w:rsidR="00812444" w:rsidRPr="00CE05D2" w:rsidRDefault="00812444" w:rsidP="0055440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E05D2">
        <w:rPr>
          <w:rFonts w:ascii="Times New Roman" w:eastAsia="Calibri" w:hAnsi="Times New Roman" w:cs="Times New Roman"/>
          <w:sz w:val="28"/>
          <w:szCs w:val="28"/>
          <w:lang w:eastAsia="en-US"/>
        </w:rPr>
        <w:t>La mancanza dei suddetti requisiti e/o la presentazione di domande incomplete comporterà la non ammissione al beneficio.</w:t>
      </w:r>
    </w:p>
    <w:p w14:paraId="7221EED1" w14:textId="77777777" w:rsidR="00806B41" w:rsidRPr="00CE05D2" w:rsidRDefault="00806B41" w:rsidP="005544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E05D2">
        <w:rPr>
          <w:rFonts w:ascii="Times New Roman" w:hAnsi="Times New Roman" w:cs="Times New Roman"/>
          <w:sz w:val="28"/>
          <w:szCs w:val="28"/>
        </w:rPr>
        <w:t>MODALITÀ DI AMMISSIONE AL BENEFICIO</w:t>
      </w:r>
    </w:p>
    <w:p w14:paraId="1AD3AA4F" w14:textId="77777777" w:rsidR="00806B41" w:rsidRPr="00CE05D2" w:rsidRDefault="00806B41" w:rsidP="005544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5D2">
        <w:rPr>
          <w:rFonts w:ascii="Times New Roman" w:hAnsi="Times New Roman" w:cs="Times New Roman"/>
          <w:sz w:val="28"/>
          <w:szCs w:val="28"/>
        </w:rPr>
        <w:t>Il Comune di Oriolo Romano provvederà:</w:t>
      </w:r>
    </w:p>
    <w:p w14:paraId="45395F35" w14:textId="77777777" w:rsidR="00806B41" w:rsidRPr="00CE05D2" w:rsidRDefault="00806B41" w:rsidP="0055440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5D2">
        <w:rPr>
          <w:rFonts w:ascii="Times New Roman" w:hAnsi="Times New Roman" w:cs="Times New Roman"/>
          <w:sz w:val="28"/>
          <w:szCs w:val="28"/>
        </w:rPr>
        <w:t xml:space="preserve">alla raccolta delle domande di accesso alla borsa di studio degli studenti residenti nel proprio territorio; </w:t>
      </w:r>
    </w:p>
    <w:p w14:paraId="45064B2C" w14:textId="77777777" w:rsidR="000B4A2A" w:rsidRPr="00CE05D2" w:rsidRDefault="00806B41" w:rsidP="0055440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5D2">
        <w:rPr>
          <w:rFonts w:ascii="Times New Roman" w:hAnsi="Times New Roman" w:cs="Times New Roman"/>
          <w:sz w:val="28"/>
          <w:szCs w:val="28"/>
        </w:rPr>
        <w:lastRenderedPageBreak/>
        <w:t xml:space="preserve">alla valutazione formale della loro ammissibilità in base ai requisiti previsti dalla deliberazione (DGR n. 118 del 24/03/2020); </w:t>
      </w:r>
    </w:p>
    <w:p w14:paraId="1D7EA570" w14:textId="77777777" w:rsidR="00806B41" w:rsidRPr="00CE05D2" w:rsidRDefault="00806B41" w:rsidP="0055440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E05D2">
        <w:rPr>
          <w:rFonts w:ascii="Times New Roman" w:hAnsi="Times New Roman" w:cs="Times New Roman"/>
          <w:sz w:val="28"/>
          <w:szCs w:val="28"/>
        </w:rPr>
        <w:t>alla trasmissione degli elenchi delle domande ammissibili alla Direzione Regionale Istruzione, Formazione, Ricerca e Lavoro</w:t>
      </w:r>
      <w:r w:rsidR="000B4A2A" w:rsidRPr="00CE05D2">
        <w:rPr>
          <w:rFonts w:ascii="Times New Roman" w:hAnsi="Times New Roman" w:cs="Times New Roman"/>
          <w:sz w:val="28"/>
          <w:szCs w:val="28"/>
        </w:rPr>
        <w:t>, sulla base delle indicazioni fornite dalla medesima con successiva comunicazione;</w:t>
      </w:r>
    </w:p>
    <w:p w14:paraId="1E9D73FC" w14:textId="77777777" w:rsidR="00806B41" w:rsidRPr="00CE05D2" w:rsidRDefault="00806B41" w:rsidP="00554406">
      <w:pPr>
        <w:pStyle w:val="Paragrafoelenco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E05D2">
        <w:rPr>
          <w:rFonts w:ascii="Times New Roman" w:eastAsia="Calibri" w:hAnsi="Times New Roman" w:cs="Times New Roman"/>
          <w:sz w:val="28"/>
          <w:szCs w:val="28"/>
          <w:lang w:eastAsia="en-US"/>
        </w:rPr>
        <w:t>CONTRIBUTO</w:t>
      </w:r>
    </w:p>
    <w:p w14:paraId="19774A2A" w14:textId="77777777" w:rsidR="00806B41" w:rsidRPr="00CE05D2" w:rsidRDefault="00806B41" w:rsidP="005544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5D2">
        <w:rPr>
          <w:rFonts w:ascii="Times New Roman" w:hAnsi="Times New Roman" w:cs="Times New Roman"/>
          <w:sz w:val="28"/>
          <w:szCs w:val="28"/>
        </w:rPr>
        <w:t xml:space="preserve">La Direzione Regionale Istruzione, Formazione, Ricerca e Lavoro provvederà </w:t>
      </w:r>
      <w:proofErr w:type="gramStart"/>
      <w:r w:rsidRPr="00CE05D2">
        <w:rPr>
          <w:rFonts w:ascii="Times New Roman" w:hAnsi="Times New Roman" w:cs="Times New Roman"/>
          <w:sz w:val="28"/>
          <w:szCs w:val="28"/>
        </w:rPr>
        <w:t>ad</w:t>
      </w:r>
      <w:proofErr w:type="gramEnd"/>
      <w:r w:rsidRPr="00CE05D2">
        <w:rPr>
          <w:rFonts w:ascii="Times New Roman" w:hAnsi="Times New Roman" w:cs="Times New Roman"/>
          <w:sz w:val="28"/>
          <w:szCs w:val="28"/>
        </w:rPr>
        <w:t xml:space="preserve"> adottare un’unica graduatoria regionale in ordine crescente di ISEE, riconoscendo la precedenza allo studente più giovane d’età in caso di parità di ISEE. </w:t>
      </w:r>
    </w:p>
    <w:p w14:paraId="1064E8E7" w14:textId="77777777" w:rsidR="00F61B57" w:rsidRPr="00CE05D2" w:rsidRDefault="00806B41" w:rsidP="0055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5D2">
        <w:rPr>
          <w:rFonts w:ascii="Times New Roman" w:hAnsi="Times New Roman" w:cs="Times New Roman"/>
          <w:sz w:val="28"/>
          <w:szCs w:val="28"/>
        </w:rPr>
        <w:t>L’importo della singola borsa di studio</w:t>
      </w:r>
      <w:r w:rsidR="000B4A2A" w:rsidRPr="00CE05D2">
        <w:rPr>
          <w:rFonts w:ascii="Times New Roman" w:hAnsi="Times New Roman" w:cs="Times New Roman"/>
          <w:sz w:val="28"/>
          <w:szCs w:val="28"/>
        </w:rPr>
        <w:t xml:space="preserve"> che</w:t>
      </w:r>
      <w:r w:rsidRPr="00CE05D2">
        <w:rPr>
          <w:rFonts w:ascii="Times New Roman" w:hAnsi="Times New Roman" w:cs="Times New Roman"/>
          <w:sz w:val="28"/>
          <w:szCs w:val="28"/>
        </w:rPr>
        <w:t xml:space="preserve"> ammonta ad € 200,00 rideterminabile in rapporto al numero totale dei richiedenti e alle risorse finanziarie disponibili nel limite massimo di € 500,00 come previsto dalle disposizioni ministeriali</w:t>
      </w:r>
      <w:r w:rsidR="00F61B57" w:rsidRPr="00CE05D2">
        <w:rPr>
          <w:rFonts w:ascii="Times New Roman" w:hAnsi="Times New Roman" w:cs="Times New Roman"/>
          <w:sz w:val="28"/>
          <w:szCs w:val="28"/>
        </w:rPr>
        <w:t>.</w:t>
      </w:r>
    </w:p>
    <w:p w14:paraId="0A47AFE0" w14:textId="77777777" w:rsidR="00F61B57" w:rsidRPr="00CE05D2" w:rsidRDefault="00F61B57" w:rsidP="005544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5D2">
        <w:rPr>
          <w:rFonts w:ascii="Times New Roman" w:hAnsi="Times New Roman" w:cs="Times New Roman"/>
          <w:sz w:val="28"/>
          <w:szCs w:val="28"/>
        </w:rPr>
        <w:t xml:space="preserve">Le borse di studio saranno erogate dal MIUR sulla base degli elenchi dei beneficiari che le Regioni dovranno trasmettere mediante caricamento nell’apposito sistema informatico. </w:t>
      </w:r>
    </w:p>
    <w:p w14:paraId="7B32E290" w14:textId="77777777" w:rsidR="00806B41" w:rsidRPr="00CE05D2" w:rsidRDefault="00806B41" w:rsidP="0055440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E05D2">
        <w:rPr>
          <w:rFonts w:ascii="Times New Roman" w:eastAsia="Calibri" w:hAnsi="Times New Roman" w:cs="Times New Roman"/>
          <w:sz w:val="28"/>
          <w:szCs w:val="28"/>
          <w:lang w:eastAsia="en-US"/>
        </w:rPr>
        <w:t>DOMANDA DI PARTECIPAZIONE</w:t>
      </w:r>
    </w:p>
    <w:p w14:paraId="6A2AA55F" w14:textId="77777777" w:rsidR="00806B41" w:rsidRPr="00CE05D2" w:rsidRDefault="00806B41" w:rsidP="0055440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E05D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Il </w:t>
      </w:r>
      <w:r w:rsidR="0049409C" w:rsidRPr="00CE05D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genitore </w:t>
      </w:r>
      <w:r w:rsidRPr="00CE05D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richiedente presenta la domanda di contributo utilizzando </w:t>
      </w:r>
      <w:r w:rsidR="0049409C" w:rsidRPr="00CE05D2">
        <w:rPr>
          <w:rFonts w:ascii="Times New Roman" w:eastAsia="Calibri" w:hAnsi="Times New Roman" w:cs="Times New Roman"/>
          <w:sz w:val="28"/>
          <w:szCs w:val="28"/>
          <w:lang w:eastAsia="en-US"/>
        </w:rPr>
        <w:t>l’</w:t>
      </w:r>
      <w:r w:rsidRPr="00CE05D2">
        <w:rPr>
          <w:rFonts w:ascii="Times New Roman" w:eastAsia="Calibri" w:hAnsi="Times New Roman" w:cs="Times New Roman"/>
          <w:sz w:val="28"/>
          <w:szCs w:val="28"/>
          <w:lang w:eastAsia="en-US"/>
        </w:rPr>
        <w:t>apposito modello fornito dal Comune (allegato “A”).</w:t>
      </w:r>
    </w:p>
    <w:p w14:paraId="01171F7B" w14:textId="77777777" w:rsidR="00806B41" w:rsidRPr="00CE05D2" w:rsidRDefault="00806B41" w:rsidP="0055440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E05D2">
        <w:rPr>
          <w:rFonts w:ascii="Times New Roman" w:eastAsia="Calibri" w:hAnsi="Times New Roman" w:cs="Times New Roman"/>
          <w:sz w:val="28"/>
          <w:szCs w:val="28"/>
          <w:lang w:eastAsia="en-US"/>
        </w:rPr>
        <w:t>Le dichiarazioni sono rese dal richiedente sotto la propria responsabilità, ai sensi degli artt. 46 e 47 del D.P.R. 28 dicembre 2000, n. 445 (Testo unico delle disposizioni legislative e regolamentari in materia di documentazione amministrativa) e quindi soggette a sanzioni amministrative e penali in caso dichiarazioni mendaci.</w:t>
      </w:r>
    </w:p>
    <w:p w14:paraId="6F1F6FB9" w14:textId="77777777" w:rsidR="0049409C" w:rsidRPr="00CE05D2" w:rsidRDefault="00806B41" w:rsidP="0055440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CE05D2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Alla domanda dev</w:t>
      </w:r>
      <w:r w:rsidR="0049409C" w:rsidRPr="00CE05D2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ono</w:t>
      </w:r>
      <w:r w:rsidRPr="00CE05D2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necessariamente essere allegat</w:t>
      </w:r>
      <w:r w:rsidR="0049409C" w:rsidRPr="00CE05D2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i:</w:t>
      </w:r>
    </w:p>
    <w:p w14:paraId="240DF556" w14:textId="77777777" w:rsidR="0049409C" w:rsidRPr="00CE05D2" w:rsidRDefault="0049409C" w:rsidP="00554406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E05D2">
        <w:rPr>
          <w:rFonts w:ascii="Times New Roman" w:eastAsia="Calibri" w:hAnsi="Times New Roman" w:cs="Times New Roman"/>
          <w:sz w:val="28"/>
          <w:szCs w:val="28"/>
          <w:lang w:eastAsia="en-US"/>
        </w:rPr>
        <w:t>attestazione ISEE</w:t>
      </w:r>
      <w:r w:rsidR="000B4A2A" w:rsidRPr="00CE05D2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</w:p>
    <w:p w14:paraId="46899D43" w14:textId="77777777" w:rsidR="0049409C" w:rsidRPr="00CE05D2" w:rsidRDefault="0049409C" w:rsidP="00554406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bookmarkStart w:id="1" w:name="_Hlk35439652"/>
      <w:r w:rsidRPr="00CE05D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documento di identità in corso di validità </w:t>
      </w:r>
      <w:bookmarkEnd w:id="1"/>
      <w:r w:rsidRPr="00CE05D2">
        <w:rPr>
          <w:rFonts w:ascii="Times New Roman" w:eastAsia="Calibri" w:hAnsi="Times New Roman" w:cs="Times New Roman"/>
          <w:sz w:val="28"/>
          <w:szCs w:val="28"/>
          <w:lang w:eastAsia="en-US"/>
        </w:rPr>
        <w:t>del genitore/tutore in caso di studente minore di età</w:t>
      </w:r>
      <w:r w:rsidR="000B4A2A" w:rsidRPr="00CE05D2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</w:p>
    <w:p w14:paraId="2862F5F2" w14:textId="77777777" w:rsidR="0049409C" w:rsidRPr="00CE05D2" w:rsidRDefault="0049409C" w:rsidP="00554406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E05D2">
        <w:rPr>
          <w:rFonts w:ascii="Times New Roman" w:eastAsia="Calibri" w:hAnsi="Times New Roman" w:cs="Times New Roman"/>
          <w:sz w:val="28"/>
          <w:szCs w:val="28"/>
          <w:lang w:eastAsia="en-US"/>
        </w:rPr>
        <w:t>documento di identità in corso di validità e codice fiscale (tessera sanitaria) dello studente</w:t>
      </w:r>
      <w:r w:rsidR="000B4A2A" w:rsidRPr="00CE05D2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</w:p>
    <w:p w14:paraId="77822040" w14:textId="77777777" w:rsidR="00806B41" w:rsidRPr="00CE05D2" w:rsidRDefault="00806B41" w:rsidP="0055440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E05D2">
        <w:rPr>
          <w:rFonts w:ascii="Times New Roman" w:eastAsia="Calibri" w:hAnsi="Times New Roman" w:cs="Times New Roman"/>
          <w:sz w:val="28"/>
          <w:szCs w:val="28"/>
          <w:lang w:eastAsia="en-US"/>
        </w:rPr>
        <w:t>TERMINI E MODALITÀ DI PRESENTAZIONE DELLA DOMANDA</w:t>
      </w:r>
    </w:p>
    <w:p w14:paraId="561C2133" w14:textId="678918B1" w:rsidR="00806B41" w:rsidRPr="00CE05D2" w:rsidRDefault="00806B41" w:rsidP="0055440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E05D2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La domanda di partecipazione</w:t>
      </w:r>
      <w:r w:rsidRPr="00CE05D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all’Avviso dovrà essere </w:t>
      </w:r>
      <w:r w:rsidRPr="00CE05D2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compilata esclusivamente sul modello</w:t>
      </w:r>
      <w:r w:rsidRPr="00CE05D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0B4A2A" w:rsidRPr="00CE05D2">
        <w:rPr>
          <w:rFonts w:ascii="Times New Roman" w:eastAsia="Calibri" w:hAnsi="Times New Roman" w:cs="Times New Roman"/>
          <w:sz w:val="28"/>
          <w:szCs w:val="28"/>
          <w:lang w:eastAsia="en-US"/>
        </w:rPr>
        <w:t>(</w:t>
      </w:r>
      <w:proofErr w:type="spellStart"/>
      <w:r w:rsidR="000B4A2A" w:rsidRPr="00CE05D2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allegato“A</w:t>
      </w:r>
      <w:proofErr w:type="spellEnd"/>
      <w:r w:rsidR="000B4A2A" w:rsidRPr="00CE05D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”) </w:t>
      </w:r>
      <w:r w:rsidRPr="00CE05D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predisposto dalla Regione Lazio e messo a disposizione </w:t>
      </w:r>
      <w:r w:rsidR="00F61B57" w:rsidRPr="00CE05D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sul sito istituzionale del Comune </w:t>
      </w:r>
      <w:hyperlink r:id="rId12" w:history="1">
        <w:r w:rsidR="00F61B57" w:rsidRPr="00CE05D2">
          <w:rPr>
            <w:rStyle w:val="Collegamentoipertestuale"/>
            <w:rFonts w:ascii="Times New Roman" w:eastAsia="Calibri" w:hAnsi="Times New Roman" w:cs="Times New Roman"/>
            <w:sz w:val="28"/>
            <w:szCs w:val="28"/>
            <w:lang w:eastAsia="en-US"/>
          </w:rPr>
          <w:t>www.comuneorioloromano.vt.it</w:t>
        </w:r>
      </w:hyperlink>
      <w:r w:rsidR="00F61B57" w:rsidRPr="00CE05D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o presso i</w:t>
      </w:r>
      <w:r w:rsidRPr="00CE05D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l competente Ufficio </w:t>
      </w:r>
      <w:r w:rsidR="000B4A2A" w:rsidRPr="00CE05D2">
        <w:rPr>
          <w:rFonts w:ascii="Times New Roman" w:eastAsia="Calibri" w:hAnsi="Times New Roman" w:cs="Times New Roman"/>
          <w:sz w:val="28"/>
          <w:szCs w:val="28"/>
          <w:lang w:eastAsia="en-US"/>
        </w:rPr>
        <w:t>dell’A</w:t>
      </w:r>
      <w:r w:rsidR="000B4A2A" w:rsidRPr="00CE05D2">
        <w:rPr>
          <w:rFonts w:ascii="Times New Roman" w:eastAsia="Calibri" w:hAnsi="Times New Roman" w:cs="Times New Roman"/>
          <w:sz w:val="28"/>
          <w:szCs w:val="28"/>
          <w:lang w:val="en-US" w:eastAsia="en-US"/>
        </w:rPr>
        <w:t xml:space="preserve">rea </w:t>
      </w:r>
      <w:r w:rsidR="00F61B57" w:rsidRPr="00CE05D2">
        <w:rPr>
          <w:rFonts w:ascii="Times New Roman" w:eastAsia="Calibri" w:hAnsi="Times New Roman" w:cs="Times New Roman"/>
          <w:sz w:val="28"/>
          <w:szCs w:val="28"/>
          <w:lang w:val="en-US" w:eastAsia="en-US"/>
        </w:rPr>
        <w:t xml:space="preserve">II Servizi </w:t>
      </w:r>
      <w:proofErr w:type="spellStart"/>
      <w:r w:rsidR="000B4A2A" w:rsidRPr="00CE05D2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Social</w:t>
      </w:r>
      <w:r w:rsidR="00812444" w:rsidRPr="00CE05D2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i</w:t>
      </w:r>
      <w:proofErr w:type="spellEnd"/>
      <w:r w:rsidR="000B4A2A" w:rsidRPr="00CE05D2">
        <w:rPr>
          <w:rFonts w:ascii="Times New Roman" w:eastAsia="Calibri" w:hAnsi="Times New Roman" w:cs="Times New Roman"/>
          <w:sz w:val="28"/>
          <w:szCs w:val="28"/>
          <w:lang w:val="en-US" w:eastAsia="en-US"/>
        </w:rPr>
        <w:t xml:space="preserve"> e </w:t>
      </w:r>
      <w:proofErr w:type="spellStart"/>
      <w:r w:rsidR="000B4A2A" w:rsidRPr="00CE05D2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Pu</w:t>
      </w:r>
      <w:r w:rsidR="00F61B57" w:rsidRPr="00CE05D2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b</w:t>
      </w:r>
      <w:r w:rsidR="000B4A2A" w:rsidRPr="00CE05D2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blica</w:t>
      </w:r>
      <w:proofErr w:type="spellEnd"/>
      <w:r w:rsidR="000B4A2A" w:rsidRPr="00CE05D2">
        <w:rPr>
          <w:rFonts w:ascii="Times New Roman" w:eastAsia="Calibri" w:hAnsi="Times New Roman" w:cs="Times New Roman"/>
          <w:sz w:val="28"/>
          <w:szCs w:val="28"/>
          <w:lang w:val="en-US" w:eastAsia="en-US"/>
        </w:rPr>
        <w:t xml:space="preserve"> </w:t>
      </w:r>
      <w:proofErr w:type="spellStart"/>
      <w:r w:rsidR="000B4A2A" w:rsidRPr="00CE05D2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istruzione</w:t>
      </w:r>
      <w:proofErr w:type="spellEnd"/>
      <w:r w:rsidR="000B4A2A" w:rsidRPr="00CE05D2"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/>
        </w:rPr>
        <w:t xml:space="preserve"> </w:t>
      </w:r>
      <w:r w:rsidRPr="00CE05D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e dovrà essere presentata, entro il termine perentorio del </w:t>
      </w:r>
      <w:r w:rsidR="00271058" w:rsidRPr="00CE05D2">
        <w:rPr>
          <w:rFonts w:ascii="Times New Roman" w:eastAsia="Calibri" w:hAnsi="Times New Roman" w:cs="Times New Roman"/>
          <w:sz w:val="28"/>
          <w:szCs w:val="28"/>
          <w:lang w:eastAsia="en-US"/>
        </w:rPr>
        <w:t>19 giugno</w:t>
      </w:r>
      <w:r w:rsidRPr="00CE05D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2020 alle ore 12:00;</w:t>
      </w:r>
    </w:p>
    <w:p w14:paraId="10327560" w14:textId="77777777" w:rsidR="00806B41" w:rsidRPr="00CE05D2" w:rsidRDefault="00806B41" w:rsidP="0055440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bookmarkStart w:id="2" w:name="_Hlk37872989"/>
      <w:r w:rsidRPr="00CE05D2">
        <w:rPr>
          <w:rFonts w:ascii="Times New Roman" w:eastAsia="Calibri" w:hAnsi="Times New Roman" w:cs="Times New Roman"/>
          <w:sz w:val="28"/>
          <w:szCs w:val="28"/>
          <w:lang w:eastAsia="en-US"/>
        </w:rPr>
        <w:t>- a mano presso l’Ufficio protocollo del Comune negli orari di apertura al pubblico;</w:t>
      </w:r>
    </w:p>
    <w:p w14:paraId="7ACDA12A" w14:textId="77777777" w:rsidR="00806B41" w:rsidRPr="00CE05D2" w:rsidRDefault="00806B41" w:rsidP="005544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E05D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per Posta Elettronica Certificata (PEC) all’indirizzo: </w:t>
      </w:r>
      <w:hyperlink r:id="rId13" w:history="1">
        <w:r w:rsidRPr="00CE05D2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eastAsia="en-US"/>
          </w:rPr>
          <w:t>comuneorioloromano@postemailcertificata.it</w:t>
        </w:r>
      </w:hyperlink>
      <w:r w:rsidRPr="00CE05D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14:paraId="3DACB86D" w14:textId="77777777" w:rsidR="00806B41" w:rsidRPr="00CE05D2" w:rsidRDefault="00806B41" w:rsidP="0055440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E05D2">
        <w:rPr>
          <w:rFonts w:ascii="Times New Roman" w:eastAsia="Calibri" w:hAnsi="Times New Roman" w:cs="Times New Roman"/>
          <w:sz w:val="28"/>
          <w:szCs w:val="28"/>
          <w:lang w:eastAsia="en-US"/>
        </w:rPr>
        <w:t>- per Posta Elettronica all’indirizzo e</w:t>
      </w:r>
      <w:r w:rsidR="00F61B57" w:rsidRPr="00CE05D2"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Pr="00CE05D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mail all’indirizzo: </w:t>
      </w:r>
      <w:hyperlink r:id="rId14" w:history="1">
        <w:r w:rsidRPr="00CE05D2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eastAsia="en-US"/>
          </w:rPr>
          <w:t>postmaster@comuneorioloromano.vt.it</w:t>
        </w:r>
      </w:hyperlink>
      <w:r w:rsidRPr="00CE05D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bookmarkEnd w:id="2"/>
    <w:p w14:paraId="262C044B" w14:textId="77777777" w:rsidR="00806B41" w:rsidRPr="00CE05D2" w:rsidRDefault="00806B41" w:rsidP="00812444">
      <w:pPr>
        <w:spacing w:before="100" w:after="10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01AD6ACC" w14:textId="77777777" w:rsidR="00812444" w:rsidRPr="00CE05D2" w:rsidRDefault="00812444" w:rsidP="00812444">
      <w:pPr>
        <w:spacing w:before="100" w:after="10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74E6B467" w14:textId="77777777" w:rsidR="00812444" w:rsidRPr="00CE05D2" w:rsidRDefault="00812444" w:rsidP="00812444">
      <w:pPr>
        <w:spacing w:before="100" w:after="10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E05D2">
        <w:rPr>
          <w:rFonts w:ascii="Times New Roman" w:eastAsia="Calibri" w:hAnsi="Times New Roman" w:cs="Times New Roman"/>
          <w:sz w:val="28"/>
          <w:szCs w:val="28"/>
          <w:lang w:eastAsia="en-US"/>
        </w:rPr>
        <w:t>IL RESPONSABILE DEL SERVIZIO</w:t>
      </w:r>
    </w:p>
    <w:p w14:paraId="51A3B846" w14:textId="77777777" w:rsidR="00812444" w:rsidRPr="00CE05D2" w:rsidRDefault="00812444" w:rsidP="00812444">
      <w:pPr>
        <w:spacing w:before="100" w:after="10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E05D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FRANCESCA </w:t>
      </w:r>
      <w:proofErr w:type="gramStart"/>
      <w:r w:rsidRPr="00CE05D2">
        <w:rPr>
          <w:rFonts w:ascii="Times New Roman" w:eastAsia="Calibri" w:hAnsi="Times New Roman" w:cs="Times New Roman"/>
          <w:sz w:val="28"/>
          <w:szCs w:val="28"/>
          <w:lang w:eastAsia="en-US"/>
        </w:rPr>
        <w:t>GIUSTINI</w:t>
      </w:r>
      <w:r w:rsidR="00554406" w:rsidRPr="00CE05D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F</w:t>
      </w:r>
      <w:proofErr w:type="gramEnd"/>
      <w:r w:rsidR="00554406" w:rsidRPr="00CE05D2">
        <w:rPr>
          <w:rFonts w:ascii="Times New Roman" w:eastAsia="Calibri" w:hAnsi="Times New Roman" w:cs="Times New Roman"/>
          <w:sz w:val="28"/>
          <w:szCs w:val="28"/>
          <w:lang w:eastAsia="en-US"/>
        </w:rPr>
        <w:t>.to</w:t>
      </w:r>
    </w:p>
    <w:sectPr w:rsidR="00812444" w:rsidRPr="00CE05D2" w:rsidSect="00CB2ABC">
      <w:footerReference w:type="default" r:id="rId15"/>
      <w:pgSz w:w="11906" w:h="16838" w:code="9"/>
      <w:pgMar w:top="764" w:right="1134" w:bottom="1134" w:left="1134" w:header="708" w:footer="25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45035D" w14:textId="77777777" w:rsidR="008C73F8" w:rsidRDefault="008C73F8" w:rsidP="00F82294">
      <w:pPr>
        <w:spacing w:after="0" w:line="240" w:lineRule="auto"/>
      </w:pPr>
      <w:r>
        <w:separator/>
      </w:r>
    </w:p>
  </w:endnote>
  <w:endnote w:type="continuationSeparator" w:id="0">
    <w:p w14:paraId="5E36E42E" w14:textId="77777777" w:rsidR="008C73F8" w:rsidRDefault="008C73F8" w:rsidP="00F822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Sans Serif">
    <w:altName w:val="Arial"/>
    <w:charset w:val="00"/>
    <w:family w:val="swiss"/>
    <w:pitch w:val="variable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9B005C" w14:textId="77777777" w:rsidR="004E3308" w:rsidRDefault="00A07AFA">
    <w:pPr>
      <w:pStyle w:val="Pidipagina"/>
      <w:jc w:val="center"/>
      <w:rPr>
        <w:rFonts w:ascii="Arial" w:hAnsi="Arial" w:cs="Arial"/>
        <w:color w:val="808080"/>
        <w:sz w:val="18"/>
        <w:szCs w:val="18"/>
        <w:lang w:val="it-IT"/>
      </w:rPr>
    </w:pPr>
    <w:r>
      <w:rPr>
        <w:rFonts w:ascii="Arial" w:hAnsi="Arial" w:cs="Arial"/>
        <w:color w:val="808080"/>
        <w:sz w:val="18"/>
        <w:szCs w:val="18"/>
        <w:lang w:val="it-IT"/>
      </w:rPr>
      <w:t>________________________________________________________________________________________________</w:t>
    </w:r>
  </w:p>
  <w:p w14:paraId="0D699182" w14:textId="77777777" w:rsidR="004E3308" w:rsidRDefault="008C73F8">
    <w:pPr>
      <w:pStyle w:val="Pidipagina"/>
      <w:jc w:val="center"/>
      <w:rPr>
        <w:rFonts w:ascii="Arial" w:hAnsi="Arial" w:cs="Arial"/>
        <w:color w:val="808080"/>
        <w:sz w:val="4"/>
        <w:szCs w:val="4"/>
        <w:lang w:val="it-IT"/>
      </w:rPr>
    </w:pPr>
  </w:p>
  <w:p w14:paraId="25FFD1AA" w14:textId="77777777" w:rsidR="004E3308" w:rsidRPr="009D749C" w:rsidRDefault="00A07AFA">
    <w:pPr>
      <w:pStyle w:val="Pidipagina"/>
      <w:jc w:val="center"/>
      <w:rPr>
        <w:rFonts w:ascii="Verdana" w:hAnsi="Verdana" w:cs="Arial"/>
        <w:color w:val="000000"/>
        <w:sz w:val="16"/>
        <w:szCs w:val="16"/>
        <w:lang w:val="it-IT"/>
      </w:rPr>
    </w:pPr>
    <w:r w:rsidRPr="009D749C">
      <w:rPr>
        <w:rFonts w:ascii="Verdana" w:hAnsi="Verdana" w:cs="Arial"/>
        <w:color w:val="000000"/>
        <w:sz w:val="16"/>
        <w:szCs w:val="16"/>
        <w:lang w:val="it-IT"/>
      </w:rPr>
      <w:t>C</w:t>
    </w:r>
    <w:r w:rsidRPr="009D749C">
      <w:rPr>
        <w:rFonts w:ascii="Verdana" w:hAnsi="Verdana"/>
        <w:sz w:val="16"/>
        <w:szCs w:val="16"/>
        <w:lang w:val="it-IT"/>
      </w:rPr>
      <w:t>omune di Oriolo Romano (VT)</w:t>
    </w:r>
  </w:p>
  <w:p w14:paraId="621B2B64" w14:textId="77777777" w:rsidR="004E3308" w:rsidRPr="009D749C" w:rsidRDefault="008C73F8">
    <w:pPr>
      <w:pStyle w:val="Pidipagina"/>
      <w:jc w:val="center"/>
      <w:rPr>
        <w:rFonts w:ascii="Verdana" w:hAnsi="Verdana" w:cs="Arial"/>
        <w:color w:val="000000"/>
        <w:sz w:val="16"/>
        <w:szCs w:val="16"/>
        <w:lang w:val="it-IT"/>
      </w:rPr>
    </w:pPr>
    <w:hyperlink r:id="rId1" w:history="1">
      <w:r w:rsidR="00A07AFA" w:rsidRPr="009D749C">
        <w:rPr>
          <w:rStyle w:val="Collegamentoipertestuale"/>
          <w:rFonts w:ascii="Verdana" w:hAnsi="Verdana"/>
          <w:sz w:val="16"/>
          <w:szCs w:val="16"/>
          <w:lang w:val="it-IT"/>
        </w:rPr>
        <w:t>http://www.comuneorioloromano.vt.it</w:t>
      </w:r>
    </w:hyperlink>
    <w:r w:rsidR="00A07AFA" w:rsidRPr="009D749C">
      <w:rPr>
        <w:rFonts w:ascii="Verdana" w:hAnsi="Verdana" w:cs="Arial"/>
        <w:color w:val="000000"/>
        <w:sz w:val="16"/>
        <w:szCs w:val="16"/>
        <w:lang w:val="it-IT"/>
      </w:rPr>
      <w:t xml:space="preserve"> – </w:t>
    </w:r>
    <w:hyperlink r:id="rId2" w:history="1">
      <w:r w:rsidR="00A07AFA" w:rsidRPr="009D749C">
        <w:rPr>
          <w:rStyle w:val="Collegamentoipertestuale"/>
          <w:rFonts w:ascii="Verdana" w:hAnsi="Verdana"/>
          <w:sz w:val="16"/>
          <w:szCs w:val="16"/>
          <w:lang w:val="it-IT"/>
        </w:rPr>
        <w:t>postmaster@comuneorioloromano.vt.it</w:t>
      </w:r>
    </w:hyperlink>
  </w:p>
  <w:p w14:paraId="475C83DA" w14:textId="77777777" w:rsidR="004E3308" w:rsidRDefault="00A07AFA">
    <w:pPr>
      <w:pStyle w:val="Pidipagina"/>
      <w:jc w:val="center"/>
      <w:rPr>
        <w:rFonts w:ascii="Arial" w:hAnsi="Arial" w:cs="Arial"/>
        <w:color w:val="000000"/>
        <w:sz w:val="18"/>
        <w:szCs w:val="18"/>
        <w:lang w:val="it-IT"/>
      </w:rPr>
    </w:pPr>
    <w:r w:rsidRPr="009D749C">
      <w:rPr>
        <w:rFonts w:ascii="Verdana" w:hAnsi="Verdana" w:cs="Arial"/>
        <w:color w:val="000000"/>
        <w:sz w:val="16"/>
        <w:szCs w:val="16"/>
        <w:lang w:val="it-IT"/>
      </w:rPr>
      <w:t xml:space="preserve">-Pagina </w:t>
    </w:r>
    <w:r w:rsidR="00BC68F2" w:rsidRPr="009D749C">
      <w:rPr>
        <w:rFonts w:ascii="Verdana" w:hAnsi="Verdana" w:cs="Arial"/>
        <w:color w:val="000000"/>
        <w:sz w:val="16"/>
        <w:szCs w:val="16"/>
        <w:lang w:val="it-IT"/>
      </w:rPr>
      <w:fldChar w:fldCharType="begin"/>
    </w:r>
    <w:r w:rsidRPr="009D749C">
      <w:rPr>
        <w:rFonts w:ascii="Verdana" w:hAnsi="Verdana" w:cs="Arial"/>
        <w:color w:val="000000"/>
        <w:sz w:val="16"/>
        <w:szCs w:val="16"/>
        <w:lang w:val="it-IT"/>
      </w:rPr>
      <w:instrText xml:space="preserve"> PAGE </w:instrText>
    </w:r>
    <w:r w:rsidR="00BC68F2" w:rsidRPr="009D749C">
      <w:rPr>
        <w:rFonts w:ascii="Verdana" w:hAnsi="Verdana" w:cs="Arial"/>
        <w:color w:val="000000"/>
        <w:sz w:val="16"/>
        <w:szCs w:val="16"/>
        <w:lang w:val="it-IT"/>
      </w:rPr>
      <w:fldChar w:fldCharType="separate"/>
    </w:r>
    <w:r w:rsidR="00F22D7E">
      <w:rPr>
        <w:rFonts w:ascii="Verdana" w:hAnsi="Verdana" w:cs="Arial"/>
        <w:noProof/>
        <w:color w:val="000000"/>
        <w:sz w:val="16"/>
        <w:szCs w:val="16"/>
        <w:lang w:val="it-IT"/>
      </w:rPr>
      <w:t>1</w:t>
    </w:r>
    <w:r w:rsidR="00BC68F2" w:rsidRPr="009D749C">
      <w:rPr>
        <w:rFonts w:ascii="Verdana" w:hAnsi="Verdana" w:cs="Arial"/>
        <w:color w:val="000000"/>
        <w:sz w:val="16"/>
        <w:szCs w:val="16"/>
        <w:lang w:val="it-IT"/>
      </w:rPr>
      <w:fldChar w:fldCharType="end"/>
    </w:r>
    <w:r>
      <w:rPr>
        <w:rFonts w:ascii="Arial" w:hAnsi="Arial" w:cs="Arial"/>
        <w:color w:val="000000"/>
        <w:sz w:val="18"/>
        <w:szCs w:val="18"/>
        <w:lang w:val="it-IT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3B3E3C" w14:textId="77777777" w:rsidR="008C73F8" w:rsidRDefault="008C73F8" w:rsidP="00F82294">
      <w:pPr>
        <w:spacing w:after="0" w:line="240" w:lineRule="auto"/>
      </w:pPr>
      <w:r>
        <w:separator/>
      </w:r>
    </w:p>
  </w:footnote>
  <w:footnote w:type="continuationSeparator" w:id="0">
    <w:p w14:paraId="09CEF64D" w14:textId="77777777" w:rsidR="008C73F8" w:rsidRDefault="008C73F8" w:rsidP="00F822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363730"/>
    <w:multiLevelType w:val="hybridMultilevel"/>
    <w:tmpl w:val="351E2C96"/>
    <w:lvl w:ilvl="0" w:tplc="B25C0BD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B11345"/>
    <w:multiLevelType w:val="hybridMultilevel"/>
    <w:tmpl w:val="8E2220AC"/>
    <w:lvl w:ilvl="0" w:tplc="1DD6029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D379D0"/>
    <w:multiLevelType w:val="hybridMultilevel"/>
    <w:tmpl w:val="F54265AC"/>
    <w:lvl w:ilvl="0" w:tplc="0410000F">
      <w:start w:val="1"/>
      <w:numFmt w:val="decimal"/>
      <w:lvlText w:val="%1."/>
      <w:lvlJc w:val="left"/>
      <w:pPr>
        <w:ind w:left="1077" w:hanging="360"/>
      </w:pPr>
    </w:lvl>
    <w:lvl w:ilvl="1" w:tplc="04100019" w:tentative="1">
      <w:start w:val="1"/>
      <w:numFmt w:val="lowerLetter"/>
      <w:lvlText w:val="%2."/>
      <w:lvlJc w:val="left"/>
      <w:pPr>
        <w:ind w:left="1797" w:hanging="360"/>
      </w:pPr>
    </w:lvl>
    <w:lvl w:ilvl="2" w:tplc="0410001B" w:tentative="1">
      <w:start w:val="1"/>
      <w:numFmt w:val="lowerRoman"/>
      <w:lvlText w:val="%3."/>
      <w:lvlJc w:val="right"/>
      <w:pPr>
        <w:ind w:left="2517" w:hanging="180"/>
      </w:pPr>
    </w:lvl>
    <w:lvl w:ilvl="3" w:tplc="0410000F" w:tentative="1">
      <w:start w:val="1"/>
      <w:numFmt w:val="decimal"/>
      <w:lvlText w:val="%4."/>
      <w:lvlJc w:val="left"/>
      <w:pPr>
        <w:ind w:left="3237" w:hanging="360"/>
      </w:pPr>
    </w:lvl>
    <w:lvl w:ilvl="4" w:tplc="04100019" w:tentative="1">
      <w:start w:val="1"/>
      <w:numFmt w:val="lowerLetter"/>
      <w:lvlText w:val="%5."/>
      <w:lvlJc w:val="left"/>
      <w:pPr>
        <w:ind w:left="3957" w:hanging="360"/>
      </w:pPr>
    </w:lvl>
    <w:lvl w:ilvl="5" w:tplc="0410001B" w:tentative="1">
      <w:start w:val="1"/>
      <w:numFmt w:val="lowerRoman"/>
      <w:lvlText w:val="%6."/>
      <w:lvlJc w:val="right"/>
      <w:pPr>
        <w:ind w:left="4677" w:hanging="180"/>
      </w:pPr>
    </w:lvl>
    <w:lvl w:ilvl="6" w:tplc="0410000F" w:tentative="1">
      <w:start w:val="1"/>
      <w:numFmt w:val="decimal"/>
      <w:lvlText w:val="%7."/>
      <w:lvlJc w:val="left"/>
      <w:pPr>
        <w:ind w:left="5397" w:hanging="360"/>
      </w:pPr>
    </w:lvl>
    <w:lvl w:ilvl="7" w:tplc="04100019" w:tentative="1">
      <w:start w:val="1"/>
      <w:numFmt w:val="lowerLetter"/>
      <w:lvlText w:val="%8."/>
      <w:lvlJc w:val="left"/>
      <w:pPr>
        <w:ind w:left="6117" w:hanging="360"/>
      </w:pPr>
    </w:lvl>
    <w:lvl w:ilvl="8" w:tplc="0410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" w15:restartNumberingAfterBreak="0">
    <w:nsid w:val="7BE31989"/>
    <w:multiLevelType w:val="hybridMultilevel"/>
    <w:tmpl w:val="13C24F2E"/>
    <w:lvl w:ilvl="0" w:tplc="8ED6521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7E6E39"/>
    <w:multiLevelType w:val="hybridMultilevel"/>
    <w:tmpl w:val="3886C0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2AA1"/>
    <w:rsid w:val="00027ACF"/>
    <w:rsid w:val="0004252E"/>
    <w:rsid w:val="000868F4"/>
    <w:rsid w:val="000A22AF"/>
    <w:rsid w:val="000A5C18"/>
    <w:rsid w:val="000B4A2A"/>
    <w:rsid w:val="000B4DEA"/>
    <w:rsid w:val="000D571A"/>
    <w:rsid w:val="001470A7"/>
    <w:rsid w:val="002223DA"/>
    <w:rsid w:val="00250658"/>
    <w:rsid w:val="00271058"/>
    <w:rsid w:val="00293DAF"/>
    <w:rsid w:val="002A0C8A"/>
    <w:rsid w:val="00321DA7"/>
    <w:rsid w:val="00334F18"/>
    <w:rsid w:val="00355BF8"/>
    <w:rsid w:val="003815A1"/>
    <w:rsid w:val="00385C85"/>
    <w:rsid w:val="00420670"/>
    <w:rsid w:val="0043170A"/>
    <w:rsid w:val="0049409C"/>
    <w:rsid w:val="004B0CF8"/>
    <w:rsid w:val="00502394"/>
    <w:rsid w:val="0052078D"/>
    <w:rsid w:val="0052529E"/>
    <w:rsid w:val="00554406"/>
    <w:rsid w:val="0056374B"/>
    <w:rsid w:val="005D27CF"/>
    <w:rsid w:val="0061036A"/>
    <w:rsid w:val="006A22CF"/>
    <w:rsid w:val="006C55CE"/>
    <w:rsid w:val="006D2AA1"/>
    <w:rsid w:val="00716D83"/>
    <w:rsid w:val="00723F76"/>
    <w:rsid w:val="00727348"/>
    <w:rsid w:val="007A1549"/>
    <w:rsid w:val="007D4176"/>
    <w:rsid w:val="007E5C53"/>
    <w:rsid w:val="00806B41"/>
    <w:rsid w:val="00812444"/>
    <w:rsid w:val="00825044"/>
    <w:rsid w:val="00843621"/>
    <w:rsid w:val="008645CE"/>
    <w:rsid w:val="008C73F8"/>
    <w:rsid w:val="008E71F6"/>
    <w:rsid w:val="008F496E"/>
    <w:rsid w:val="009C3883"/>
    <w:rsid w:val="00A07AFA"/>
    <w:rsid w:val="00A14EE6"/>
    <w:rsid w:val="00A54C3C"/>
    <w:rsid w:val="00A75580"/>
    <w:rsid w:val="00A767E0"/>
    <w:rsid w:val="00AA0BAA"/>
    <w:rsid w:val="00AB286D"/>
    <w:rsid w:val="00AD044C"/>
    <w:rsid w:val="00AD2C5A"/>
    <w:rsid w:val="00B069E2"/>
    <w:rsid w:val="00B22D93"/>
    <w:rsid w:val="00B36E12"/>
    <w:rsid w:val="00B51B19"/>
    <w:rsid w:val="00B56C9D"/>
    <w:rsid w:val="00B81E60"/>
    <w:rsid w:val="00B9068D"/>
    <w:rsid w:val="00BB61B7"/>
    <w:rsid w:val="00BC68F2"/>
    <w:rsid w:val="00BF5256"/>
    <w:rsid w:val="00C014FC"/>
    <w:rsid w:val="00C06803"/>
    <w:rsid w:val="00C80A1F"/>
    <w:rsid w:val="00C96E16"/>
    <w:rsid w:val="00CB2ABC"/>
    <w:rsid w:val="00CE04A8"/>
    <w:rsid w:val="00CE05D2"/>
    <w:rsid w:val="00CE37E5"/>
    <w:rsid w:val="00CF36F5"/>
    <w:rsid w:val="00D131FB"/>
    <w:rsid w:val="00D5111C"/>
    <w:rsid w:val="00D732A7"/>
    <w:rsid w:val="00D84796"/>
    <w:rsid w:val="00E02944"/>
    <w:rsid w:val="00E14F25"/>
    <w:rsid w:val="00E553A3"/>
    <w:rsid w:val="00E92CE3"/>
    <w:rsid w:val="00EA490F"/>
    <w:rsid w:val="00EF63C1"/>
    <w:rsid w:val="00F22D7E"/>
    <w:rsid w:val="00F31A5C"/>
    <w:rsid w:val="00F61B57"/>
    <w:rsid w:val="00F82294"/>
    <w:rsid w:val="00FA62DF"/>
    <w:rsid w:val="00FB5A3F"/>
    <w:rsid w:val="00FC1FE5"/>
    <w:rsid w:val="00FF4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F92820"/>
  <w15:docId w15:val="{9EF9C189-1699-4883-87D6-DAE751B9B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8229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B51B19"/>
    <w:rPr>
      <w:color w:val="0000FF"/>
      <w:u w:val="single"/>
    </w:rPr>
  </w:style>
  <w:style w:type="paragraph" w:styleId="Pidipagina">
    <w:name w:val="footer"/>
    <w:basedOn w:val="Normale"/>
    <w:link w:val="PidipaginaCarattere"/>
    <w:rsid w:val="00B51B19"/>
    <w:pPr>
      <w:tabs>
        <w:tab w:val="center" w:pos="4819"/>
        <w:tab w:val="right" w:pos="9638"/>
      </w:tabs>
      <w:suppressAutoHyphens/>
      <w:overflowPunct w:val="0"/>
      <w:autoSpaceDE w:val="0"/>
      <w:spacing w:after="0" w:line="240" w:lineRule="auto"/>
      <w:textAlignment w:val="baseline"/>
    </w:pPr>
    <w:rPr>
      <w:rFonts w:ascii="MS Sans Serif" w:eastAsia="Times New Roman" w:hAnsi="MS Sans Serif" w:cs="Times New Roman"/>
      <w:sz w:val="20"/>
      <w:szCs w:val="20"/>
      <w:lang w:val="en-US" w:eastAsia="ar-SA"/>
    </w:rPr>
  </w:style>
  <w:style w:type="character" w:customStyle="1" w:styleId="PidipaginaCarattere">
    <w:name w:val="Piè di pagina Carattere"/>
    <w:basedOn w:val="Carpredefinitoparagrafo"/>
    <w:link w:val="Pidipagina"/>
    <w:rsid w:val="00B51B19"/>
    <w:rPr>
      <w:rFonts w:ascii="MS Sans Serif" w:eastAsia="Times New Roman" w:hAnsi="MS Sans Serif" w:cs="Times New Roman"/>
      <w:sz w:val="20"/>
      <w:szCs w:val="20"/>
      <w:lang w:val="en-US" w:eastAsia="ar-SA"/>
    </w:rPr>
  </w:style>
  <w:style w:type="paragraph" w:styleId="Paragrafoelenco">
    <w:name w:val="List Paragraph"/>
    <w:basedOn w:val="Normale"/>
    <w:uiPriority w:val="34"/>
    <w:qFormat/>
    <w:rsid w:val="00806B41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F61B5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61B57"/>
  </w:style>
  <w:style w:type="character" w:styleId="Menzionenonrisolta">
    <w:name w:val="Unresolved Mention"/>
    <w:basedOn w:val="Carpredefinitoparagrafo"/>
    <w:uiPriority w:val="99"/>
    <w:semiHidden/>
    <w:unhideWhenUsed/>
    <w:rsid w:val="00F61B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8141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6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6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comuneorioloromano@postemailcertificata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comuneorioloromano.vt.it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postmaster@comuneorioloromano.vt.it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ostmaster@comuneorioloromano.vt.it" TargetMode="External"/><Relationship Id="rId1" Type="http://schemas.openxmlformats.org/officeDocument/2006/relationships/hyperlink" Target="http://www.comuneorioloromano.vt.it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forma%20Giovani\AppData\Roaming\Microsoft\Templates\Carta%20Intestat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5081C66-7E2C-4289-9440-6114ECE688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</Template>
  <TotalTime>4</TotalTime>
  <Pages>2</Pages>
  <Words>686</Words>
  <Characters>3913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Informa Giovani</dc:creator>
  <cp:lastModifiedBy>giovanni.fiori</cp:lastModifiedBy>
  <cp:revision>4</cp:revision>
  <cp:lastPrinted>2020-06-01T08:14:00Z</cp:lastPrinted>
  <dcterms:created xsi:type="dcterms:W3CDTF">2020-06-01T10:47:00Z</dcterms:created>
  <dcterms:modified xsi:type="dcterms:W3CDTF">2020-06-01T10:51:00Z</dcterms:modified>
</cp:coreProperties>
</file>